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4D36" w:rsidRDefault="008F3EE4" w:rsidP="006B4D36"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30FAFAE" wp14:editId="2BD36407">
                <wp:simplePos x="0" y="0"/>
                <wp:positionH relativeFrom="margin">
                  <wp:align>center</wp:align>
                </wp:positionH>
                <wp:positionV relativeFrom="paragraph">
                  <wp:posOffset>-293221</wp:posOffset>
                </wp:positionV>
                <wp:extent cx="9854777" cy="5650865"/>
                <wp:effectExtent l="0" t="0" r="13335" b="6985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54777" cy="5650865"/>
                          <a:chOff x="0" y="0"/>
                          <a:chExt cx="9854777" cy="5650865"/>
                        </a:xfrm>
                      </wpg:grpSpPr>
                      <wpg:grpSp>
                        <wpg:cNvPr id="5" name="Group 5"/>
                        <wpg:cNvGrpSpPr/>
                        <wpg:grpSpPr>
                          <a:xfrm>
                            <a:off x="0" y="0"/>
                            <a:ext cx="9854777" cy="5650865"/>
                            <a:chOff x="0" y="0"/>
                            <a:chExt cx="9854777" cy="5650865"/>
                          </a:xfrm>
                        </wpg:grpSpPr>
                        <wpg:grpSp>
                          <wpg:cNvPr id="3" name="Group 3"/>
                          <wpg:cNvGrpSpPr/>
                          <wpg:grpSpPr>
                            <a:xfrm>
                              <a:off x="0" y="0"/>
                              <a:ext cx="9853859" cy="5650865"/>
                              <a:chOff x="0" y="0"/>
                              <a:chExt cx="9853859" cy="5650865"/>
                            </a:xfrm>
                          </wpg:grpSpPr>
                          <pic:pic xmlns:pic="http://schemas.openxmlformats.org/drawingml/2006/picture">
                            <pic:nvPicPr>
                              <pic:cNvPr id="1" name="Picture 1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1215" t="11204" r="33378" b="5462"/>
                              <a:stretch/>
                            </pic:blipFill>
                            <pic:spPr bwMode="auto">
                              <a:xfrm>
                                <a:off x="0" y="0"/>
                                <a:ext cx="6682740" cy="565086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wps:wsp>
                            <wps:cNvPr id="2" name="Text Box 2"/>
                            <wps:cNvSpPr txBox="1"/>
                            <wps:spPr>
                              <a:xfrm>
                                <a:off x="3814993" y="587022"/>
                                <a:ext cx="6038866" cy="36124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F3EE4" w:rsidRPr="0015403E" w:rsidRDefault="008F3EE4">
                                  <w:pPr>
                                    <w:rPr>
                                      <w:szCs w:val="28"/>
                                    </w:rPr>
                                  </w:pPr>
                                  <w:r w:rsidRPr="0015403E">
                                    <w:rPr>
                                      <w:szCs w:val="28"/>
                                    </w:rPr>
                                    <w:t xml:space="preserve">The process of people moving into a country.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4" name="Text Box 4"/>
                          <wps:cNvSpPr txBox="1"/>
                          <wps:spPr>
                            <a:xfrm>
                              <a:off x="3950585" y="993422"/>
                              <a:ext cx="5904192" cy="338667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8F3EE4" w:rsidRPr="0015403E" w:rsidRDefault="008F3EE4">
                                <w:r w:rsidRPr="0015403E">
                                  <w:t xml:space="preserve">A negative factor that makes you want to leave an area.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" name="Text Box 6"/>
                        <wps:cNvSpPr txBox="1"/>
                        <wps:spPr>
                          <a:xfrm>
                            <a:off x="3973022" y="1377244"/>
                            <a:ext cx="5881049" cy="3273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F3EE4" w:rsidRPr="0015403E" w:rsidRDefault="008F3EE4">
                              <w:pPr>
                                <w:rPr>
                                  <w:szCs w:val="28"/>
                                </w:rPr>
                              </w:pPr>
                              <w:r w:rsidRPr="0015403E">
                                <w:rPr>
                                  <w:szCs w:val="28"/>
                                </w:rPr>
                                <w:t xml:space="preserve">A positive factor that makes you want to move to an area.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30FAFAE" id="Group 8" o:spid="_x0000_s1026" style="position:absolute;margin-left:0;margin-top:-23.1pt;width:775.95pt;height:444.95pt;z-index:251660288;mso-position-horizontal:center;mso-position-horizontal-relative:margin;mso-width-relative:margin" coordsize="98547,565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">
                <v:group id="Group 5" o:spid="_x0000_s1027" style="position:absolute;width:98547;height:56508" coordsize="98547,565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group id="Group 3" o:spid="_x0000_s1028" style="position:absolute;width:98538;height:56508" coordsize="98538,5650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Picture 1" o:spid="_x0000_s1029" type="#_x0000_t75" style="position:absolute;width:66827;height:565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skLy8AAAA2gAAAA8AAABkcnMvZG93bnJldi54bWxET0sKwjAQ3QveIYzgTlNdiFSjFEGouvG7&#10;H5uxLTaT0kSttzeC4Gp4vO/Ml62pxJMaV1pWMBpGIIgzq0vOFZxP68EUhPPIGivLpOBNDpaLbmeO&#10;sbYvPtDz6HMRQtjFqKDwvo6ldFlBBt3Q1sSBu9nGoA+wyaVu8BXCTSXHUTSRBksODQXWtCooux8f&#10;RsF2nKW7a+rb6DZav91ln0w3h0Spfq9NZiA8tf4v/rlTHebD95XvlYsPAA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B6LJC8vAAAANoAAAAPAAAAAAAAAAAAAAAAAJ8CAABkcnMv&#10;ZG93bnJldi54bWxQSwUGAAAAAAQABAD3AAAAiAMAAAAA&#10;">
                      <v:imagedata r:id="rId5" o:title="" croptop="7343f" cropbottom="3580f" cropleft="7350f" cropright="21875f"/>
                      <v:path arrowok="t"/>
                    </v:shape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30" type="#_x0000_t202" style="position:absolute;left:38149;top:5870;width:60389;height:36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i48sAA&#10;AADaAAAADwAAAGRycy9kb3ducmV2LnhtbESPQWsCMRSE74X+h/CE3mpWD2W7GkWLLUJP1dLzY/NM&#10;gpuXJUnX7b83BcHjMDPfMMv16DsxUEwusILZtAJB3Abt2Cj4Pr4/1yBSRtbYBSYFf5RgvXp8WGKj&#10;w4W/aDhkIwqEU4MKbM59I2VqLXlM09ATF+8UosdcZDRSR7wUuO/kvKpepEfHZcFiT2+W2vPh1yvY&#10;bc2raWuMdldr54bx5/RpPpR6moybBYhMY76Hb+29VjCH/yvlBsjV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hi48sAAAADaAAAADwAAAAAAAAAAAAAAAACYAgAAZHJzL2Rvd25y&#10;ZXYueG1sUEsFBgAAAAAEAAQA9QAAAIUDAAAAAA==&#10;" fillcolor="white [3201]" strokeweight=".5pt">
                      <v:textbox>
                        <w:txbxContent>
                          <w:p w:rsidR="008F3EE4" w:rsidRPr="0015403E" w:rsidRDefault="008F3EE4">
                            <w:pPr>
                              <w:rPr>
                                <w:szCs w:val="28"/>
                              </w:rPr>
                            </w:pPr>
                            <w:r w:rsidRPr="0015403E">
                              <w:rPr>
                                <w:szCs w:val="28"/>
                              </w:rPr>
                              <w:t xml:space="preserve">The process of people moving into a country. </w:t>
                            </w:r>
                          </w:p>
                        </w:txbxContent>
                      </v:textbox>
                    </v:shape>
                  </v:group>
                  <v:shape id="Text Box 4" o:spid="_x0000_s1031" type="#_x0000_t202" style="position:absolute;left:39505;top:9934;width:59042;height:33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2FHcEA&#10;AADaAAAADwAAAGRycy9kb3ducmV2LnhtbESPQWsCMRSE74X+h/AKvdVsS5F1NYotthQ8VcXzY/NM&#10;gpuXJUnX7b9vBKHHYWa+YRar0XdioJhcYAXPkwoEcRu0Y6PgsP94qkGkjKyxC0wKfinBanl/t8BG&#10;hwt/07DLRhQIpwYV2Jz7RsrUWvKYJqEnLt4pRI+5yGikjngpcN/Jl6qaSo+Oy4LFnt4ttefdj1ew&#10;eTMz09YY7abWzg3j8bQ1n0o9PozrOYhMY/4P39pfWsErXK+UG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q9hR3BAAAA2gAAAA8AAAAAAAAAAAAAAAAAmAIAAGRycy9kb3du&#10;cmV2LnhtbFBLBQYAAAAABAAEAPUAAACGAwAAAAA=&#10;" fillcolor="white [3201]" strokeweight=".5pt">
                    <v:textbox>
                      <w:txbxContent>
                        <w:p w:rsidR="008F3EE4" w:rsidRPr="0015403E" w:rsidRDefault="008F3EE4">
                          <w:r w:rsidRPr="0015403E">
                            <w:t xml:space="preserve">A negative factor that makes you want to leave an area. </w:t>
                          </w:r>
                        </w:p>
                      </w:txbxContent>
                    </v:textbox>
                  </v:shape>
                </v:group>
                <v:shape id="Text Box 6" o:spid="_x0000_s1032" type="#_x0000_t202" style="position:absolute;left:39730;top:13772;width:58810;height:32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O+8cAA&#10;AADaAAAADwAAAGRycy9kb3ducmV2LnhtbESPQWsCMRSE74X+h/AEbzVrD7JdjaLFlkJP1dLzY/NM&#10;gpuXJUnX9d83BcHjMDPfMKvN6DsxUEwusIL5rAJB3Abt2Cj4Pr491SBSRtbYBSYFV0qwWT8+rLDR&#10;4cJfNByyEQXCqUEFNue+kTK1ljymWeiJi3cK0WMuMhqpI14K3HfyuaoW0qPjsmCxp1dL7fnw6xXs&#10;d+bFtDVGu6+1c8P4c/o070pNJ+N2CSLTmO/hW/tDK1jA/5VyA+T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SO+8cAAAADaAAAADwAAAAAAAAAAAAAAAACYAgAAZHJzL2Rvd25y&#10;ZXYueG1sUEsFBgAAAAAEAAQA9QAAAIUDAAAAAA==&#10;" fillcolor="white [3201]" strokeweight=".5pt">
                  <v:textbox>
                    <w:txbxContent>
                      <w:p w:rsidR="008F3EE4" w:rsidRPr="0015403E" w:rsidRDefault="008F3EE4">
                        <w:pPr>
                          <w:rPr>
                            <w:szCs w:val="28"/>
                          </w:rPr>
                        </w:pPr>
                        <w:r w:rsidRPr="0015403E">
                          <w:rPr>
                            <w:szCs w:val="28"/>
                          </w:rPr>
                          <w:t xml:space="preserve">A positive factor that makes you want to move to an area. 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8F3EE4" w:rsidP="006B4D36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B134C3" wp14:editId="1441FCFA">
                <wp:simplePos x="0" y="0"/>
                <wp:positionH relativeFrom="margin">
                  <wp:posOffset>2743200</wp:posOffset>
                </wp:positionH>
                <wp:positionV relativeFrom="paragraph">
                  <wp:posOffset>50729</wp:posOffset>
                </wp:positionV>
                <wp:extent cx="6614372" cy="316089"/>
                <wp:effectExtent l="0" t="0" r="15240" b="2730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372" cy="3160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3EE4" w:rsidRPr="0015403E" w:rsidRDefault="008F3EE4">
                            <w:pPr>
                              <w:rPr>
                                <w:szCs w:val="28"/>
                              </w:rPr>
                            </w:pPr>
                            <w:r w:rsidRPr="0015403E">
                              <w:rPr>
                                <w:szCs w:val="28"/>
                              </w:rPr>
                              <w:t>The name given to a migrant who has been forced to flee their country and needs a safe place to live</w:t>
                            </w:r>
                            <w:r w:rsidR="0015403E" w:rsidRPr="0015403E">
                              <w:rPr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7B134C3" id="Text Box 9" o:spid="_x0000_s1033" type="#_x0000_t202" style="position:absolute;margin-left:3in;margin-top:4pt;width:520.8pt;height:24.9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" fillcolor="white [3201]" strokeweight=".5pt">
                <v:textbox>
                  <w:txbxContent>
                    <w:p w:rsidR="008F3EE4" w:rsidRPr="0015403E" w:rsidRDefault="008F3EE4">
                      <w:pPr>
                        <w:rPr>
                          <w:szCs w:val="28"/>
                        </w:rPr>
                      </w:pPr>
                      <w:r w:rsidRPr="0015403E">
                        <w:rPr>
                          <w:szCs w:val="28"/>
                        </w:rPr>
                        <w:t>The name given to a migrant who has been forced to flee their country and needs a safe place to live</w:t>
                      </w:r>
                      <w:r w:rsidR="0015403E" w:rsidRPr="0015403E">
                        <w:rPr>
                          <w:szCs w:val="28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B4D36" w:rsidRDefault="008F3EE4" w:rsidP="006B4D36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F55FBF" wp14:editId="2967103C">
                <wp:simplePos x="0" y="0"/>
                <wp:positionH relativeFrom="column">
                  <wp:posOffset>4097866</wp:posOffset>
                </wp:positionH>
                <wp:positionV relativeFrom="paragraph">
                  <wp:posOffset>92357</wp:posOffset>
                </wp:positionV>
                <wp:extent cx="5260057" cy="327378"/>
                <wp:effectExtent l="0" t="0" r="17145" b="158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0057" cy="3273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F3EE4" w:rsidRDefault="008F3EE4">
                            <w:r>
                              <w:t xml:space="preserve">When you have no choice but to leave an area.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55FBF" id="Text Box 10" o:spid="_x0000_s1034" type="#_x0000_t202" style="position:absolute;margin-left:322.65pt;margin-top:7.25pt;width:414.2pt;height:25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" fillcolor="white [3201]" strokeweight=".5pt">
                <v:textbox>
                  <w:txbxContent>
                    <w:p w:rsidR="008F3EE4" w:rsidRDefault="008F3EE4">
                      <w:r>
                        <w:t xml:space="preserve">When you have no choice but to leave an area.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inline distT="0" distB="0" distL="0" distR="0" wp14:anchorId="5B8DA248" wp14:editId="63978DCE">
            <wp:extent cx="4953635" cy="333375"/>
            <wp:effectExtent l="0" t="0" r="0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635" cy="333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B4D36" w:rsidRDefault="0015403E" w:rsidP="006B4D36"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2796988</wp:posOffset>
                </wp:positionH>
                <wp:positionV relativeFrom="paragraph">
                  <wp:posOffset>15688</wp:posOffset>
                </wp:positionV>
                <wp:extent cx="6570133" cy="2379964"/>
                <wp:effectExtent l="0" t="0" r="21590" b="20955"/>
                <wp:wrapNone/>
                <wp:docPr id="18" name="Group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70133" cy="2379964"/>
                          <a:chOff x="0" y="0"/>
                          <a:chExt cx="6570133" cy="2379964"/>
                        </a:xfrm>
                      </wpg:grpSpPr>
                      <wps:wsp>
                        <wps:cNvPr id="11" name="Text Box 11"/>
                        <wps:cNvSpPr txBox="1"/>
                        <wps:spPr>
                          <a:xfrm>
                            <a:off x="1326777" y="0"/>
                            <a:ext cx="5237622" cy="32737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F3EE4" w:rsidRDefault="008F3EE4" w:rsidP="008F3EE4">
                              <w:r>
                                <w:t xml:space="preserve">The name given to a person that moves in order to get a better job or better wages.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1524000" y="376518"/>
                            <a:ext cx="5046133" cy="293511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8F3EE4" w:rsidRDefault="008F3EE4" w:rsidP="008F3EE4">
                              <w:r>
                                <w:t>The term used to describe the number of people which an environment can support</w:t>
                              </w:r>
                              <w:r w:rsidR="0015403E"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1380565" y="717177"/>
                            <a:ext cx="5180047" cy="28222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F3EE4" w:rsidRDefault="008F3EE4" w:rsidP="008F3EE4">
                              <w:r>
                                <w:t xml:space="preserve">When governments encourage immigration in order to support their country.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197224" y="1057836"/>
                            <a:ext cx="6352513" cy="28222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8F3EE4" w:rsidRDefault="0015403E" w:rsidP="008F3EE4">
                              <w:r>
                                <w:t>These are what people make use of in order to survive. These can run out due to overpopulation.</w:t>
                              </w:r>
                              <w:r w:rsidR="008F3EE4">
                                <w:t xml:space="preserve">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 Box 15"/>
                        <wps:cNvSpPr txBox="1"/>
                        <wps:spPr>
                          <a:xfrm>
                            <a:off x="0" y="1416424"/>
                            <a:ext cx="6558422" cy="28222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5403E" w:rsidRDefault="0015403E" w:rsidP="0015403E">
                              <w:r>
                                <w:t xml:space="preserve">The European border agency. This group are responsible for managing the borders in and out of Europe.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Text Box 16"/>
                        <wps:cNvSpPr txBox="1"/>
                        <wps:spPr>
                          <a:xfrm>
                            <a:off x="824753" y="1757083"/>
                            <a:ext cx="5725739" cy="28222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5403E" w:rsidRDefault="0015403E" w:rsidP="0015403E">
                              <w:r>
                                <w:t xml:space="preserve">The name of the sea between North Africa and Europe.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 Box 17"/>
                        <wps:cNvSpPr txBox="1"/>
                        <wps:spPr>
                          <a:xfrm>
                            <a:off x="35859" y="2097741"/>
                            <a:ext cx="6520291" cy="28222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5403E" w:rsidRDefault="0015403E" w:rsidP="0015403E">
                              <w:r>
                                <w:t xml:space="preserve">A disagreement between two or more interest groups based on a difference of opinion.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8" o:spid="_x0000_s1035" style="position:absolute;margin-left:220.25pt;margin-top:1.25pt;width:517.35pt;height:187.4pt;z-index:251677696" coordsize="65701,237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">
                <v:shape id="Text Box 11" o:spid="_x0000_s1036" type="#_x0000_t202" style="position:absolute;left:13267;width:52376;height:32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BvO+b8A&#10;AADbAAAADwAAAGRycy9kb3ducmV2LnhtbERPTWsCMRC9F/ofwhR6q1l7KNvVKFq0CD1VxfOwGZPg&#10;ZrIkcd3+e1Mo9DaP9znz5eg7MVBMLrCC6aQCQdwG7dgoOB62LzWIlJE1doFJwQ8lWC4eH+bY6HDj&#10;bxr22YgSwqlBBTbnvpEytZY8pknoiQt3DtFjLjAaqSPeSrjv5GtVvUmPjkuDxZ4+LLWX/dUr2KzN&#10;u2lrjHZTa+eG8XT+Mp9KPT+NqxmITGP+F/+5d7rMn8LvL+UAubg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G875vwAAANsAAAAPAAAAAAAAAAAAAAAAAJgCAABkcnMvZG93bnJl&#10;di54bWxQSwUGAAAAAAQABAD1AAAAhAMAAAAA&#10;" fillcolor="white [3201]" strokeweight=".5pt">
                  <v:textbox>
                    <w:txbxContent>
                      <w:p w:rsidR="008F3EE4" w:rsidRDefault="008F3EE4" w:rsidP="008F3EE4">
                        <w:r>
                          <w:t xml:space="preserve">The name given to a person that moves in order to get a better job or better wages. </w:t>
                        </w:r>
                        <w:r>
                          <w:t xml:space="preserve"> </w:t>
                        </w:r>
                      </w:p>
                    </w:txbxContent>
                  </v:textbox>
                </v:shape>
                <v:shape id="Text Box 12" o:spid="_x0000_s1037" type="#_x0000_t202" style="position:absolute;left:15240;top:3765;width:50461;height:29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SW2sAA&#10;AADbAAAADwAAAGRycy9kb3ducmV2LnhtbERPTYvCMBC9L+x/CLPgbU31sGjXKCIs7EUWqwf3NiRj&#10;G20mpYm1+uuNIHibx/uc2aJ3teioDdazgtEwA0GsvbFcKthtfz4nIEJENlh7JgVXCrCYv7/NMDf+&#10;whvqiliKFMIhRwVVjE0uZdAVOQxD3xAn7uBbhzHBtpSmxUsKd7UcZ9mXdGg5NVTY0KoifSrOToHh&#10;vWf9b9c3y4W209vf5Kg7pQYf/fIbRKQ+vsRP969J88fw+CUdIOd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ySW2sAAAADbAAAADwAAAAAAAAAAAAAAAACYAgAAZHJzL2Rvd25y&#10;ZXYueG1sUEsFBgAAAAAEAAQA9QAAAIUDAAAAAA==&#10;" fillcolor="window" strokeweight=".5pt">
                  <v:textbox>
                    <w:txbxContent>
                      <w:p w:rsidR="008F3EE4" w:rsidRDefault="008F3EE4" w:rsidP="008F3EE4">
                        <w:r>
                          <w:t>The term used to describe the number of people which an environment can support</w:t>
                        </w:r>
                        <w:r w:rsidR="0015403E">
                          <w:t>.</w:t>
                        </w:r>
                      </w:p>
                    </w:txbxContent>
                  </v:textbox>
                </v:shape>
                <v:shape id="Text Box 13" o:spid="_x0000_s1038" type="#_x0000_t202" style="position:absolute;left:13805;top:7171;width:51801;height:2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4X1Fb8A&#10;AADbAAAADwAAAGRycy9kb3ducmV2LnhtbERPTWsCMRC9F/ofwhR6q9m2IOtqFFtsKXiqiudhMybB&#10;zWRJ0nX77xtB6G0e73MWq9F3YqCYXGAFz5MKBHEbtGOj4LD/eKpBpIyssQtMCn4pwWp5f7fARocL&#10;f9Owy0aUEE4NKrA5942UqbXkMU1CT1y4U4gec4HRSB3xUsJ9J1+qaio9Oi4NFnt6t9Sedz9ewebN&#10;zExbY7SbWjs3jMfT1nwq9fgwrucgMo35X3xzf+ky/xWuv5QD5PI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XhfUVvwAAANsAAAAPAAAAAAAAAAAAAAAAAJgCAABkcnMvZG93bnJl&#10;di54bWxQSwUGAAAAAAQABAD1AAAAhAMAAAAA&#10;" fillcolor="white [3201]" strokeweight=".5pt">
                  <v:textbox>
                    <w:txbxContent>
                      <w:p w:rsidR="008F3EE4" w:rsidRDefault="008F3EE4" w:rsidP="008F3EE4">
                        <w:r>
                          <w:t xml:space="preserve">When governments encourage immigration in order to support their country. </w:t>
                        </w:r>
                        <w:r>
                          <w:t xml:space="preserve"> </w:t>
                        </w:r>
                      </w:p>
                    </w:txbxContent>
                  </v:textbox>
                </v:shape>
                <v:shape id="Text Box 14" o:spid="_x0000_s1039" type="#_x0000_t202" style="position:absolute;left:1972;top:10578;width:63525;height:2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xtYb8A&#10;AADbAAAADwAAAGRycy9kb3ducmV2LnhtbERPTWsCMRC9F/ofwhR6q9mWIutqFFtsKXiqiudhMybB&#10;zWRJ0nX77xtB6G0e73MWq9F3YqCYXGAFz5MKBHEbtGOj4LD/eKpBpIyssQtMCn4pwWp5f7fARocL&#10;f9Owy0aUEE4NKrA5942UqbXkMU1CT1y4U4gec4HRSB3xUsJ9J1+qaio9Oi4NFnt6t9Sedz9ewebN&#10;zExbY7SbWjs3jMfT1nwq9fgwrucgMo35X3xzf+ky/xWuv5QD5PI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YbG1hvwAAANsAAAAPAAAAAAAAAAAAAAAAAJgCAABkcnMvZG93bnJl&#10;di54bWxQSwUGAAAAAAQABAD1AAAAhAMAAAAA&#10;" fillcolor="white [3201]" strokeweight=".5pt">
                  <v:textbox>
                    <w:txbxContent>
                      <w:p w:rsidR="008F3EE4" w:rsidRDefault="0015403E" w:rsidP="008F3EE4">
                        <w:r>
                          <w:t>These are what people make use of in order to survive. These can run out due to overpopulation.</w:t>
                        </w:r>
                        <w:r w:rsidR="008F3EE4">
                          <w:t xml:space="preserve">  </w:t>
                        </w:r>
                      </w:p>
                    </w:txbxContent>
                  </v:textbox>
                </v:shape>
                <v:shape id="Text Box 15" o:spid="_x0000_s1040" type="#_x0000_t202" style="position:absolute;top:14164;width:65584;height:2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DI+r8A&#10;AADbAAAADwAAAGRycy9kb3ducmV2LnhtbERPTWsCMRC9F/ofwhR6q9kWKutqFFtsKXiqiudhMybB&#10;zWRJ0nX77xtB6G0e73MWq9F3YqCYXGAFz5MKBHEbtGOj4LD/eKpBpIyssQtMCn4pwWp5f7fARocL&#10;f9Owy0aUEE4NKrA5942UqbXkMU1CT1y4U4gec4HRSB3xUsJ9J1+qaio9Oi4NFnt6t9Sedz9ewebN&#10;zExbY7SbWjs3jMfT1nwq9fgwrucgMo35X3xzf+ky/xWuv5QD5PI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3IMj6vwAAANsAAAAPAAAAAAAAAAAAAAAAAJgCAABkcnMvZG93bnJl&#10;di54bWxQSwUGAAAAAAQABAD1AAAAhAMAAAAA&#10;" fillcolor="white [3201]" strokeweight=".5pt">
                  <v:textbox>
                    <w:txbxContent>
                      <w:p w:rsidR="0015403E" w:rsidRDefault="0015403E" w:rsidP="0015403E">
                        <w:r>
                          <w:t xml:space="preserve">The European border agency. This group are responsible for managing the borders in and out of Europe. </w:t>
                        </w:r>
                        <w:r>
                          <w:t xml:space="preserve">  </w:t>
                        </w:r>
                      </w:p>
                    </w:txbxContent>
                  </v:textbox>
                </v:shape>
                <v:shape id="Text Box 16" o:spid="_x0000_s1041" type="#_x0000_t202" style="position:absolute;left:8247;top:17570;width:57257;height:2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JWjb8A&#10;AADbAAAADwAAAGRycy9kb3ducmV2LnhtbERPTWsCMRC9F/ofwgjeatYeZLsaRYsthZ6qpedhMybB&#10;zWRJ0nX9901B8DaP9zmrzeg7MVBMLrCC+awCQdwG7dgo+D6+PdUgUkbW2AUmBVdKsFk/Pqyw0eHC&#10;XzQcshElhFODCmzOfSNlai15TLPQExfuFKLHXGA0Uke8lHDfyeeqWkiPjkuDxZ5eLbXnw69XsN+Z&#10;F9PWGO2+1s4N48/p07wrNZ2M2yWITGO+i2/uD13mL+D/l3KAXP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H8laNvwAAANsAAAAPAAAAAAAAAAAAAAAAAJgCAABkcnMvZG93bnJl&#10;di54bWxQSwUGAAAAAAQABAD1AAAAhAMAAAAA&#10;" fillcolor="white [3201]" strokeweight=".5pt">
                  <v:textbox>
                    <w:txbxContent>
                      <w:p w:rsidR="0015403E" w:rsidRDefault="0015403E" w:rsidP="0015403E">
                        <w:r>
                          <w:t xml:space="preserve">The name of the sea between North Africa and Europe. </w:t>
                        </w:r>
                      </w:p>
                    </w:txbxContent>
                  </v:textbox>
                </v:shape>
                <v:shape id="Text Box 17" o:spid="_x0000_s1042" type="#_x0000_t202" style="position:absolute;left:358;top:20977;width:65203;height:2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L7zFsAA&#10;AADbAAAADwAAAGRycy9kb3ducmV2LnhtbERPTWsCMRC9F/ofwhR6q9n2UNfVKLbYUvBUFc/DZkyC&#10;m8mSpOv23zeC0Ns83ucsVqPvxEAxucAKnicVCOI2aMdGwWH/8VSDSBlZYxeYFPxSgtXy/m6BjQ4X&#10;/qZhl40oIZwaVGBz7hspU2vJY5qEnrhwpxA95gKjkTripYT7Tr5U1av06Lg0WOzp3VJ73v14BZs3&#10;MzNtjdFuau3cMB5PW/Op1OPDuJ6DyDTmf/HN/aXL/ClcfykHyO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6L7zFsAAAADbAAAADwAAAAAAAAAAAAAAAACYAgAAZHJzL2Rvd25y&#10;ZXYueG1sUEsFBgAAAAAEAAQA9QAAAIUDAAAAAA==&#10;" fillcolor="white [3201]" strokeweight=".5pt">
                  <v:textbox>
                    <w:txbxContent>
                      <w:p w:rsidR="0015403E" w:rsidRDefault="0015403E" w:rsidP="0015403E">
                        <w:r>
                          <w:t xml:space="preserve">A disagreement between two or more interest groups based on a difference of opinion. </w:t>
                        </w:r>
                        <w:r>
                          <w:t xml:space="preserve"> 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6B4D36" w:rsidP="006B4D36"/>
    <w:p w:rsidR="006B4D36" w:rsidRDefault="00C7486C" w:rsidP="006B4D36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-255494</wp:posOffset>
                </wp:positionH>
                <wp:positionV relativeFrom="paragraph">
                  <wp:posOffset>310552</wp:posOffset>
                </wp:positionV>
                <wp:extent cx="9601797" cy="1008530"/>
                <wp:effectExtent l="0" t="0" r="19050" b="2032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01797" cy="10085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486C" w:rsidRPr="00C7486C" w:rsidRDefault="00711BC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What do the pictures tell us about the area? </w:t>
                            </w:r>
                            <w:r w:rsidR="00C7486C" w:rsidRPr="00C7486C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43" type="#_x0000_t202" style="position:absolute;margin-left:-20.1pt;margin-top:24.45pt;width:756.05pt;height:79.4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" fillcolor="white [3201]" strokeweight=".5pt">
                <v:textbox>
                  <w:txbxContent>
                    <w:p w:rsidR="00C7486C" w:rsidRPr="00C7486C" w:rsidRDefault="00711BC1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What do the pictures tell us about the area? </w:t>
                      </w:r>
                      <w:r w:rsidR="00C7486C" w:rsidRPr="00C7486C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6B4D36" w:rsidRDefault="006B4D36" w:rsidP="006B4D36">
      <w:bookmarkStart w:id="0" w:name="_GoBack"/>
      <w:bookmarkEnd w:id="0"/>
    </w:p>
    <w:sectPr w:rsidR="006B4D36" w:rsidSect="006B4D3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D36"/>
    <w:rsid w:val="0015403E"/>
    <w:rsid w:val="006B4D36"/>
    <w:rsid w:val="00711BC1"/>
    <w:rsid w:val="008F3EE4"/>
    <w:rsid w:val="00C1565B"/>
    <w:rsid w:val="00C7486C"/>
    <w:rsid w:val="00DD5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4BAE4A-4083-4FBE-AE45-A9BC14A01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1B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1B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195E9145</Template>
  <TotalTime>35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Lillington</dc:creator>
  <cp:keywords/>
  <dc:description/>
  <cp:lastModifiedBy>R.Lillington</cp:lastModifiedBy>
  <cp:revision>2</cp:revision>
  <cp:lastPrinted>2015-10-05T16:04:00Z</cp:lastPrinted>
  <dcterms:created xsi:type="dcterms:W3CDTF">2015-10-04T08:45:00Z</dcterms:created>
  <dcterms:modified xsi:type="dcterms:W3CDTF">2015-10-05T16:04:00Z</dcterms:modified>
</cp:coreProperties>
</file>